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2116" w14:textId="77777777" w:rsidR="0080661A" w:rsidRPr="00361FB1" w:rsidRDefault="0080661A" w:rsidP="004F202D">
      <w:pPr>
        <w:rPr>
          <w:b/>
          <w:bCs/>
          <w:color w:val="auto"/>
          <w:sz w:val="36"/>
          <w:szCs w:val="36"/>
        </w:rPr>
      </w:pPr>
      <w:r w:rsidRPr="00361FB1">
        <w:rPr>
          <w:b/>
          <w:bCs/>
          <w:color w:val="auto"/>
          <w:sz w:val="36"/>
          <w:szCs w:val="36"/>
        </w:rPr>
        <w:t xml:space="preserve">Sandersville Downtown Development Authority </w:t>
      </w:r>
      <w:r w:rsidRPr="00361FB1">
        <w:rPr>
          <w:b/>
          <w:bCs/>
          <w:color w:val="auto"/>
          <w:sz w:val="36"/>
          <w:szCs w:val="36"/>
        </w:rPr>
        <w:tab/>
      </w:r>
      <w:r w:rsidRPr="00361FB1">
        <w:rPr>
          <w:b/>
          <w:bCs/>
          <w:color w:val="auto"/>
          <w:sz w:val="36"/>
          <w:szCs w:val="36"/>
        </w:rPr>
        <w:tab/>
      </w:r>
    </w:p>
    <w:p w14:paraId="50C88744" w14:textId="248DFEFE" w:rsidR="0080661A" w:rsidRPr="00361FB1" w:rsidRDefault="0080661A" w:rsidP="004F202D">
      <w:pPr>
        <w:rPr>
          <w:b/>
          <w:bCs/>
          <w:color w:val="auto"/>
          <w:sz w:val="36"/>
          <w:szCs w:val="36"/>
        </w:rPr>
      </w:pPr>
      <w:r w:rsidRPr="00361FB1">
        <w:rPr>
          <w:b/>
          <w:bCs/>
          <w:color w:val="auto"/>
          <w:sz w:val="36"/>
          <w:szCs w:val="36"/>
        </w:rPr>
        <w:t>Board of Directors Agenda</w:t>
      </w:r>
      <w:r w:rsidR="00361FB1">
        <w:rPr>
          <w:b/>
          <w:bCs/>
          <w:color w:val="auto"/>
          <w:sz w:val="36"/>
          <w:szCs w:val="36"/>
        </w:rPr>
        <w:t>:</w:t>
      </w:r>
    </w:p>
    <w:tbl>
      <w:tblPr>
        <w:tblW w:w="5000" w:type="pct"/>
        <w:shd w:val="clear" w:color="auto" w:fill="FFFFFF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5963"/>
        <w:gridCol w:w="4117"/>
      </w:tblGrid>
      <w:tr w:rsidR="0080661A" w:rsidRPr="0080661A" w14:paraId="623D6A33" w14:textId="77777777" w:rsidTr="00253612">
        <w:trPr>
          <w:trHeight w:hRule="exact" w:val="1764"/>
        </w:trPr>
        <w:tc>
          <w:tcPr>
            <w:tcW w:w="5963" w:type="dxa"/>
            <w:shd w:val="clear" w:color="auto" w:fill="FFFFFF"/>
            <w:tcMar>
              <w:top w:w="0" w:type="dxa"/>
            </w:tcMar>
          </w:tcPr>
          <w:sdt>
            <w:sdtPr>
              <w:rPr>
                <w:color w:val="auto"/>
              </w:rPr>
              <w:alias w:val="Company"/>
              <w:tag w:val="Company"/>
              <w:id w:val="1300518555"/>
              <w:placeholder>
                <w:docPart w:val="842962795FD9480D8027477FC726436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 w:multiLine="1"/>
            </w:sdtPr>
            <w:sdtContent>
              <w:p w14:paraId="619B579C" w14:textId="698AD4D8" w:rsidR="003A0E99" w:rsidRPr="0080661A" w:rsidRDefault="00C77EA6" w:rsidP="003A0E99">
                <w:pPr>
                  <w:pStyle w:val="ContactInfo"/>
                  <w:rPr>
                    <w:color w:val="auto"/>
                  </w:rPr>
                </w:pPr>
                <w:r>
                  <w:rPr>
                    <w:color w:val="auto"/>
                  </w:rPr>
                  <w:t>Sandersville Chamber of Commerce</w:t>
                </w:r>
                <w:r>
                  <w:rPr>
                    <w:color w:val="auto"/>
                  </w:rPr>
                  <w:br/>
                  <w:t>603 S Harris Street</w:t>
                </w:r>
                <w:r>
                  <w:rPr>
                    <w:color w:val="auto"/>
                  </w:rPr>
                  <w:br/>
                  <w:t>Sandersville, GA 31082</w:t>
                </w:r>
              </w:p>
            </w:sdtContent>
          </w:sdt>
          <w:p w14:paraId="1F7CF728" w14:textId="77777777" w:rsidR="00253612" w:rsidRPr="0080661A" w:rsidRDefault="00253612" w:rsidP="00591820">
            <w:pPr>
              <w:pStyle w:val="ContactInfo"/>
              <w:rPr>
                <w:color w:val="auto"/>
              </w:rPr>
            </w:pPr>
          </w:p>
        </w:tc>
        <w:tc>
          <w:tcPr>
            <w:tcW w:w="4117" w:type="dxa"/>
            <w:shd w:val="clear" w:color="auto" w:fill="FFFFFF"/>
          </w:tcPr>
          <w:p w14:paraId="3E218F9A" w14:textId="7416E6C7" w:rsidR="00195E2D" w:rsidRDefault="000F5D67" w:rsidP="003A0E99">
            <w:pPr>
              <w:pStyle w:val="DateandNumber"/>
              <w:rPr>
                <w:rFonts w:ascii="Gill Sans MT" w:hAnsi="Gill Sans MT"/>
                <w:color w:val="auto"/>
              </w:rPr>
            </w:pPr>
            <w:r>
              <w:rPr>
                <w:rFonts w:ascii="Gill Sans MT" w:hAnsi="Gill Sans MT"/>
                <w:color w:val="auto"/>
              </w:rPr>
              <w:t>May 21</w:t>
            </w:r>
          </w:p>
          <w:p w14:paraId="7DB6A0A2" w14:textId="7C4FBA08" w:rsidR="008D1E4D" w:rsidRPr="0080661A" w:rsidRDefault="000F5D67" w:rsidP="003A0E99">
            <w:pPr>
              <w:pStyle w:val="DateandNumber"/>
              <w:rPr>
                <w:color w:val="auto"/>
              </w:rPr>
            </w:pPr>
            <w:r>
              <w:rPr>
                <w:rFonts w:ascii="Gill Sans MT" w:hAnsi="Gill Sans MT"/>
                <w:color w:val="auto"/>
              </w:rPr>
              <w:t>11</w:t>
            </w:r>
            <w:r w:rsidR="008D1E4D">
              <w:rPr>
                <w:rFonts w:ascii="Gill Sans MT" w:hAnsi="Gill Sans MT"/>
                <w:color w:val="auto"/>
              </w:rPr>
              <w:t>:30AM</w:t>
            </w:r>
          </w:p>
        </w:tc>
      </w:tr>
    </w:tbl>
    <w:p w14:paraId="1A92C6AD" w14:textId="77777777" w:rsidR="00252135" w:rsidRPr="00252135" w:rsidRDefault="00252135" w:rsidP="003448C0">
      <w:pPr>
        <w:pStyle w:val="ThankYou"/>
        <w:numPr>
          <w:ilvl w:val="0"/>
          <w:numId w:val="5"/>
        </w:numPr>
      </w:pPr>
      <w:r w:rsidRPr="00252135">
        <w:t>Call to Order</w:t>
      </w:r>
    </w:p>
    <w:p w14:paraId="0C7D91D2" w14:textId="77777777" w:rsidR="00252135" w:rsidRPr="00252135" w:rsidRDefault="00252135" w:rsidP="003448C0">
      <w:pPr>
        <w:pStyle w:val="ThankYou"/>
        <w:numPr>
          <w:ilvl w:val="0"/>
          <w:numId w:val="5"/>
        </w:numPr>
      </w:pPr>
      <w:r w:rsidRPr="00252135">
        <w:t>Public Comments</w:t>
      </w:r>
    </w:p>
    <w:p w14:paraId="3AF96057" w14:textId="19A0C051" w:rsidR="00252135" w:rsidRPr="00252135" w:rsidRDefault="00252135" w:rsidP="003448C0">
      <w:pPr>
        <w:pStyle w:val="ThankYou"/>
        <w:numPr>
          <w:ilvl w:val="0"/>
          <w:numId w:val="5"/>
        </w:numPr>
      </w:pPr>
      <w:r w:rsidRPr="00252135">
        <w:t>Review of Minutes</w:t>
      </w:r>
    </w:p>
    <w:p w14:paraId="0BF1BF8D" w14:textId="77777777" w:rsidR="00252135" w:rsidRPr="00252135" w:rsidRDefault="00252135" w:rsidP="003448C0">
      <w:pPr>
        <w:pStyle w:val="ThankYou"/>
        <w:numPr>
          <w:ilvl w:val="0"/>
          <w:numId w:val="5"/>
        </w:numPr>
      </w:pPr>
      <w:r w:rsidRPr="00252135">
        <w:t>Financial Report</w:t>
      </w:r>
    </w:p>
    <w:p w14:paraId="544E44CF" w14:textId="77777777" w:rsidR="00252135" w:rsidRDefault="00252135" w:rsidP="003448C0">
      <w:pPr>
        <w:pStyle w:val="ThankYou"/>
        <w:numPr>
          <w:ilvl w:val="0"/>
          <w:numId w:val="5"/>
        </w:numPr>
      </w:pPr>
      <w:r w:rsidRPr="00252135">
        <w:t>DDA Manager Report</w:t>
      </w:r>
    </w:p>
    <w:p w14:paraId="6A5425F3" w14:textId="4C5F75DF" w:rsidR="001C47D3" w:rsidRPr="00252135" w:rsidRDefault="001C47D3" w:rsidP="001C47D3">
      <w:pPr>
        <w:pStyle w:val="ThankYou"/>
      </w:pPr>
      <w:r>
        <w:t>Hotel Update</w:t>
      </w:r>
    </w:p>
    <w:p w14:paraId="273EB659" w14:textId="77777777" w:rsidR="00252135" w:rsidRPr="00252135" w:rsidRDefault="00252135" w:rsidP="003448C0">
      <w:pPr>
        <w:pStyle w:val="ThankYou"/>
        <w:numPr>
          <w:ilvl w:val="0"/>
          <w:numId w:val="5"/>
        </w:numPr>
      </w:pPr>
      <w:r w:rsidRPr="00252135">
        <w:t>DDA Chair Report</w:t>
      </w:r>
    </w:p>
    <w:p w14:paraId="2BE643C2" w14:textId="2F87BE2B" w:rsidR="00252135" w:rsidRDefault="001C47D3" w:rsidP="003448C0">
      <w:pPr>
        <w:pStyle w:val="ThankYou"/>
        <w:numPr>
          <w:ilvl w:val="0"/>
          <w:numId w:val="5"/>
        </w:numPr>
      </w:pPr>
      <w:r>
        <w:t xml:space="preserve">Training Session with Georgia Main Street </w:t>
      </w:r>
    </w:p>
    <w:p w14:paraId="3BC231A2" w14:textId="77777777" w:rsidR="00252135" w:rsidRPr="00252135" w:rsidRDefault="00252135" w:rsidP="003448C0">
      <w:pPr>
        <w:pStyle w:val="ThankYou"/>
        <w:numPr>
          <w:ilvl w:val="0"/>
          <w:numId w:val="5"/>
        </w:numPr>
      </w:pPr>
      <w:r w:rsidRPr="00252135">
        <w:t>Adjourn</w:t>
      </w:r>
    </w:p>
    <w:p w14:paraId="1D0DE569" w14:textId="0CD43BE8" w:rsidR="0080661A" w:rsidRPr="0080661A" w:rsidRDefault="001C47D3" w:rsidP="000F5D67">
      <w:pPr>
        <w:pStyle w:val="ThankYou"/>
        <w:numPr>
          <w:ilvl w:val="0"/>
          <w:numId w:val="0"/>
        </w:numPr>
        <w:ind w:left="1080"/>
      </w:pPr>
      <w:r>
        <w:rPr>
          <w:b/>
          <w:bCs/>
        </w:rPr>
        <w:t xml:space="preserve">Next </w:t>
      </w:r>
      <w:r w:rsidR="00FF5F80">
        <w:rPr>
          <w:b/>
          <w:bCs/>
        </w:rPr>
        <w:t>Meeting</w:t>
      </w:r>
      <w:r>
        <w:rPr>
          <w:b/>
          <w:bCs/>
        </w:rPr>
        <w:t>:</w:t>
      </w:r>
      <w:r w:rsidR="00346D2C">
        <w:t xml:space="preserve"> </w:t>
      </w:r>
      <w:r w:rsidR="000F5D67">
        <w:t>June 18 11:30AM – Chamber of Commerce</w:t>
      </w:r>
    </w:p>
    <w:sectPr w:rsidR="0080661A" w:rsidRPr="0080661A" w:rsidSect="003A0E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66612" w14:textId="77777777" w:rsidR="00390BF3" w:rsidRDefault="00390BF3" w:rsidP="005F6518">
      <w:r>
        <w:separator/>
      </w:r>
    </w:p>
  </w:endnote>
  <w:endnote w:type="continuationSeparator" w:id="0">
    <w:p w14:paraId="287F386D" w14:textId="77777777" w:rsidR="00390BF3" w:rsidRDefault="00390BF3" w:rsidP="005F6518">
      <w:r>
        <w:continuationSeparator/>
      </w:r>
    </w:p>
  </w:endnote>
  <w:endnote w:type="continuationNotice" w:id="1">
    <w:p w14:paraId="47CD5DCD" w14:textId="77777777" w:rsidR="00390BF3" w:rsidRDefault="00390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43D8" w14:textId="77777777" w:rsidR="005F6518" w:rsidRDefault="005F65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90F8" w14:textId="77777777" w:rsidR="005F6518" w:rsidRDefault="005F65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DFA3" w14:textId="77777777" w:rsidR="005F6518" w:rsidRDefault="005F65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628C3" w14:textId="77777777" w:rsidR="00390BF3" w:rsidRDefault="00390BF3" w:rsidP="005F6518">
      <w:r>
        <w:separator/>
      </w:r>
    </w:p>
  </w:footnote>
  <w:footnote w:type="continuationSeparator" w:id="0">
    <w:p w14:paraId="6D2A6D20" w14:textId="77777777" w:rsidR="00390BF3" w:rsidRDefault="00390BF3" w:rsidP="005F6518">
      <w:r>
        <w:continuationSeparator/>
      </w:r>
    </w:p>
  </w:footnote>
  <w:footnote w:type="continuationNotice" w:id="1">
    <w:p w14:paraId="6D7A4E32" w14:textId="77777777" w:rsidR="00390BF3" w:rsidRDefault="00390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1A26" w14:textId="77777777" w:rsidR="005F6518" w:rsidRDefault="005F65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D79AD" w14:textId="77777777" w:rsidR="005F6518" w:rsidRDefault="005F65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F6E48" w14:textId="77777777" w:rsidR="005F6518" w:rsidRDefault="005F65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42504"/>
    <w:multiLevelType w:val="hybridMultilevel"/>
    <w:tmpl w:val="B0A07F08"/>
    <w:lvl w:ilvl="0" w:tplc="37A8B1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6683B"/>
    <w:multiLevelType w:val="multilevel"/>
    <w:tmpl w:val="3E5CA6B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pStyle w:val="ThankYou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733E57"/>
    <w:multiLevelType w:val="hybridMultilevel"/>
    <w:tmpl w:val="2FAC2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926D1"/>
    <w:multiLevelType w:val="hybridMultilevel"/>
    <w:tmpl w:val="7F7AEB94"/>
    <w:lvl w:ilvl="0" w:tplc="6CA6AE6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8CE4368"/>
    <w:multiLevelType w:val="hybridMultilevel"/>
    <w:tmpl w:val="77BE473A"/>
    <w:lvl w:ilvl="0" w:tplc="E7FAF538">
      <w:start w:val="1"/>
      <w:numFmt w:val="upperRoman"/>
      <w:lvlText w:val="%1."/>
      <w:lvlJc w:val="left"/>
      <w:pPr>
        <w:ind w:left="81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75895">
    <w:abstractNumId w:val="0"/>
  </w:num>
  <w:num w:numId="2" w16cid:durableId="469857749">
    <w:abstractNumId w:val="2"/>
  </w:num>
  <w:num w:numId="3" w16cid:durableId="1996950109">
    <w:abstractNumId w:val="4"/>
  </w:num>
  <w:num w:numId="4" w16cid:durableId="4595472">
    <w:abstractNumId w:val="3"/>
  </w:num>
  <w:num w:numId="5" w16cid:durableId="1191988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B14"/>
    <w:rsid w:val="0000413F"/>
    <w:rsid w:val="00010191"/>
    <w:rsid w:val="00021A25"/>
    <w:rsid w:val="000431D5"/>
    <w:rsid w:val="0004766D"/>
    <w:rsid w:val="0007628F"/>
    <w:rsid w:val="000932C7"/>
    <w:rsid w:val="000A44D6"/>
    <w:rsid w:val="000B335C"/>
    <w:rsid w:val="000C49D3"/>
    <w:rsid w:val="000C5D83"/>
    <w:rsid w:val="000D4386"/>
    <w:rsid w:val="000D6F67"/>
    <w:rsid w:val="000D72E9"/>
    <w:rsid w:val="000E042A"/>
    <w:rsid w:val="000E1328"/>
    <w:rsid w:val="000E227D"/>
    <w:rsid w:val="000E4F09"/>
    <w:rsid w:val="000F3D28"/>
    <w:rsid w:val="000F4A33"/>
    <w:rsid w:val="000F5D67"/>
    <w:rsid w:val="000F6B47"/>
    <w:rsid w:val="000F7D4F"/>
    <w:rsid w:val="00104B76"/>
    <w:rsid w:val="00117CD2"/>
    <w:rsid w:val="00140EA0"/>
    <w:rsid w:val="00143385"/>
    <w:rsid w:val="00147B76"/>
    <w:rsid w:val="001600DD"/>
    <w:rsid w:val="00161F42"/>
    <w:rsid w:val="00171423"/>
    <w:rsid w:val="001900C8"/>
    <w:rsid w:val="00195E2D"/>
    <w:rsid w:val="001A19FA"/>
    <w:rsid w:val="001A55ED"/>
    <w:rsid w:val="001A7EB8"/>
    <w:rsid w:val="001B0F8F"/>
    <w:rsid w:val="001C32BD"/>
    <w:rsid w:val="001C47D3"/>
    <w:rsid w:val="001D114D"/>
    <w:rsid w:val="001E0C1F"/>
    <w:rsid w:val="001E4C58"/>
    <w:rsid w:val="001F02A6"/>
    <w:rsid w:val="001F050F"/>
    <w:rsid w:val="00202E66"/>
    <w:rsid w:val="00220FBD"/>
    <w:rsid w:val="0022299F"/>
    <w:rsid w:val="00252135"/>
    <w:rsid w:val="00253612"/>
    <w:rsid w:val="00284F71"/>
    <w:rsid w:val="002B7C60"/>
    <w:rsid w:val="002D5253"/>
    <w:rsid w:val="002E15D1"/>
    <w:rsid w:val="002E1A0E"/>
    <w:rsid w:val="002F3136"/>
    <w:rsid w:val="002F6E45"/>
    <w:rsid w:val="00304277"/>
    <w:rsid w:val="003103C4"/>
    <w:rsid w:val="00311C97"/>
    <w:rsid w:val="0031777F"/>
    <w:rsid w:val="00333053"/>
    <w:rsid w:val="00336613"/>
    <w:rsid w:val="0034460E"/>
    <w:rsid w:val="003448C0"/>
    <w:rsid w:val="00346D2C"/>
    <w:rsid w:val="00361FB1"/>
    <w:rsid w:val="003634D0"/>
    <w:rsid w:val="00372271"/>
    <w:rsid w:val="00390BF3"/>
    <w:rsid w:val="00393EA9"/>
    <w:rsid w:val="003A0E99"/>
    <w:rsid w:val="003C7747"/>
    <w:rsid w:val="003E17F0"/>
    <w:rsid w:val="003E255B"/>
    <w:rsid w:val="003F4C19"/>
    <w:rsid w:val="003F7B9A"/>
    <w:rsid w:val="00402341"/>
    <w:rsid w:val="00405727"/>
    <w:rsid w:val="00406CFF"/>
    <w:rsid w:val="00413992"/>
    <w:rsid w:val="00421390"/>
    <w:rsid w:val="00430211"/>
    <w:rsid w:val="00433226"/>
    <w:rsid w:val="00450027"/>
    <w:rsid w:val="0045489B"/>
    <w:rsid w:val="0045588D"/>
    <w:rsid w:val="004646F8"/>
    <w:rsid w:val="0047017D"/>
    <w:rsid w:val="00470425"/>
    <w:rsid w:val="00473446"/>
    <w:rsid w:val="00473FD4"/>
    <w:rsid w:val="00476DFA"/>
    <w:rsid w:val="00481308"/>
    <w:rsid w:val="004921D9"/>
    <w:rsid w:val="004B2FDC"/>
    <w:rsid w:val="004C04C1"/>
    <w:rsid w:val="004D699C"/>
    <w:rsid w:val="004E3517"/>
    <w:rsid w:val="004E44D9"/>
    <w:rsid w:val="004F202D"/>
    <w:rsid w:val="00503177"/>
    <w:rsid w:val="00505B6F"/>
    <w:rsid w:val="005119D6"/>
    <w:rsid w:val="005158E2"/>
    <w:rsid w:val="005209B5"/>
    <w:rsid w:val="00524859"/>
    <w:rsid w:val="00537C22"/>
    <w:rsid w:val="005634AD"/>
    <w:rsid w:val="0056588F"/>
    <w:rsid w:val="00571F71"/>
    <w:rsid w:val="00582524"/>
    <w:rsid w:val="005861B7"/>
    <w:rsid w:val="00591820"/>
    <w:rsid w:val="00593283"/>
    <w:rsid w:val="0059740B"/>
    <w:rsid w:val="005A2A80"/>
    <w:rsid w:val="005C414D"/>
    <w:rsid w:val="005D1201"/>
    <w:rsid w:val="005D65A9"/>
    <w:rsid w:val="005E389C"/>
    <w:rsid w:val="005F6518"/>
    <w:rsid w:val="0060448D"/>
    <w:rsid w:val="006074D1"/>
    <w:rsid w:val="00623A84"/>
    <w:rsid w:val="00633C4E"/>
    <w:rsid w:val="00637D78"/>
    <w:rsid w:val="00642A10"/>
    <w:rsid w:val="006437A8"/>
    <w:rsid w:val="00643842"/>
    <w:rsid w:val="00665F52"/>
    <w:rsid w:val="0066742D"/>
    <w:rsid w:val="00674998"/>
    <w:rsid w:val="00691688"/>
    <w:rsid w:val="00692356"/>
    <w:rsid w:val="00694B8D"/>
    <w:rsid w:val="006A78D7"/>
    <w:rsid w:val="006A7CE9"/>
    <w:rsid w:val="006C492C"/>
    <w:rsid w:val="006C69CF"/>
    <w:rsid w:val="006C7084"/>
    <w:rsid w:val="006F4E1B"/>
    <w:rsid w:val="006F696C"/>
    <w:rsid w:val="0070459D"/>
    <w:rsid w:val="00704C33"/>
    <w:rsid w:val="007117EE"/>
    <w:rsid w:val="00717394"/>
    <w:rsid w:val="00724AA9"/>
    <w:rsid w:val="00737512"/>
    <w:rsid w:val="007418D3"/>
    <w:rsid w:val="007524EC"/>
    <w:rsid w:val="00756099"/>
    <w:rsid w:val="0077575A"/>
    <w:rsid w:val="007965F3"/>
    <w:rsid w:val="007A749A"/>
    <w:rsid w:val="007B38EB"/>
    <w:rsid w:val="007C2E41"/>
    <w:rsid w:val="00801544"/>
    <w:rsid w:val="00805920"/>
    <w:rsid w:val="00805BE8"/>
    <w:rsid w:val="0080661A"/>
    <w:rsid w:val="00814785"/>
    <w:rsid w:val="0081592D"/>
    <w:rsid w:val="00816C89"/>
    <w:rsid w:val="00825F66"/>
    <w:rsid w:val="00833A31"/>
    <w:rsid w:val="00837627"/>
    <w:rsid w:val="008432EC"/>
    <w:rsid w:val="008471B5"/>
    <w:rsid w:val="00847FCC"/>
    <w:rsid w:val="00850D56"/>
    <w:rsid w:val="00855649"/>
    <w:rsid w:val="00860802"/>
    <w:rsid w:val="00867B05"/>
    <w:rsid w:val="00885B1E"/>
    <w:rsid w:val="008947CB"/>
    <w:rsid w:val="008B189A"/>
    <w:rsid w:val="008C49A3"/>
    <w:rsid w:val="008C5A0E"/>
    <w:rsid w:val="008D0934"/>
    <w:rsid w:val="008D1E4D"/>
    <w:rsid w:val="008D27DD"/>
    <w:rsid w:val="008D54F6"/>
    <w:rsid w:val="008E45DF"/>
    <w:rsid w:val="008E5B01"/>
    <w:rsid w:val="0090122A"/>
    <w:rsid w:val="00905E1F"/>
    <w:rsid w:val="00921525"/>
    <w:rsid w:val="009236BF"/>
    <w:rsid w:val="00937B30"/>
    <w:rsid w:val="00960F96"/>
    <w:rsid w:val="00971EF7"/>
    <w:rsid w:val="009A0669"/>
    <w:rsid w:val="009A0C49"/>
    <w:rsid w:val="009A1321"/>
    <w:rsid w:val="009A22A2"/>
    <w:rsid w:val="009B22EC"/>
    <w:rsid w:val="00A02791"/>
    <w:rsid w:val="00A125A8"/>
    <w:rsid w:val="00A145A6"/>
    <w:rsid w:val="00A165C2"/>
    <w:rsid w:val="00A23889"/>
    <w:rsid w:val="00A240C4"/>
    <w:rsid w:val="00A34B25"/>
    <w:rsid w:val="00A35953"/>
    <w:rsid w:val="00A412F7"/>
    <w:rsid w:val="00A42365"/>
    <w:rsid w:val="00A472D4"/>
    <w:rsid w:val="00A63377"/>
    <w:rsid w:val="00A63A69"/>
    <w:rsid w:val="00A67CCD"/>
    <w:rsid w:val="00A866F9"/>
    <w:rsid w:val="00A87BAC"/>
    <w:rsid w:val="00A90364"/>
    <w:rsid w:val="00A908B1"/>
    <w:rsid w:val="00AA099A"/>
    <w:rsid w:val="00AA2306"/>
    <w:rsid w:val="00AA7A4C"/>
    <w:rsid w:val="00AB4BA8"/>
    <w:rsid w:val="00AE6AF3"/>
    <w:rsid w:val="00B00562"/>
    <w:rsid w:val="00B01D95"/>
    <w:rsid w:val="00B05701"/>
    <w:rsid w:val="00B06B14"/>
    <w:rsid w:val="00B17924"/>
    <w:rsid w:val="00B35681"/>
    <w:rsid w:val="00B357A3"/>
    <w:rsid w:val="00B469BF"/>
    <w:rsid w:val="00B55A2D"/>
    <w:rsid w:val="00B6172C"/>
    <w:rsid w:val="00B871D1"/>
    <w:rsid w:val="00B921A1"/>
    <w:rsid w:val="00BA657C"/>
    <w:rsid w:val="00BC548D"/>
    <w:rsid w:val="00BD173E"/>
    <w:rsid w:val="00BD64FB"/>
    <w:rsid w:val="00BE0078"/>
    <w:rsid w:val="00BF36F9"/>
    <w:rsid w:val="00BF4B83"/>
    <w:rsid w:val="00C12283"/>
    <w:rsid w:val="00C37942"/>
    <w:rsid w:val="00C50F0E"/>
    <w:rsid w:val="00C5386F"/>
    <w:rsid w:val="00C61214"/>
    <w:rsid w:val="00C62AB7"/>
    <w:rsid w:val="00C659DA"/>
    <w:rsid w:val="00C75F23"/>
    <w:rsid w:val="00C77EA6"/>
    <w:rsid w:val="00C83BB6"/>
    <w:rsid w:val="00C9094E"/>
    <w:rsid w:val="00C93AB6"/>
    <w:rsid w:val="00CD52F0"/>
    <w:rsid w:val="00CD7FD6"/>
    <w:rsid w:val="00CE3F47"/>
    <w:rsid w:val="00CF6834"/>
    <w:rsid w:val="00D12F68"/>
    <w:rsid w:val="00D21852"/>
    <w:rsid w:val="00D24CE6"/>
    <w:rsid w:val="00D2764D"/>
    <w:rsid w:val="00D53618"/>
    <w:rsid w:val="00D636CE"/>
    <w:rsid w:val="00D6691A"/>
    <w:rsid w:val="00D719AB"/>
    <w:rsid w:val="00D73017"/>
    <w:rsid w:val="00D73803"/>
    <w:rsid w:val="00D824D4"/>
    <w:rsid w:val="00D8277F"/>
    <w:rsid w:val="00D82EE0"/>
    <w:rsid w:val="00D84EB6"/>
    <w:rsid w:val="00D86B4B"/>
    <w:rsid w:val="00D87D67"/>
    <w:rsid w:val="00DA33B6"/>
    <w:rsid w:val="00DC74D3"/>
    <w:rsid w:val="00DE0AEA"/>
    <w:rsid w:val="00DE1A4B"/>
    <w:rsid w:val="00DE478F"/>
    <w:rsid w:val="00DE4F81"/>
    <w:rsid w:val="00E01041"/>
    <w:rsid w:val="00E0189B"/>
    <w:rsid w:val="00E22716"/>
    <w:rsid w:val="00E272EA"/>
    <w:rsid w:val="00E27C8B"/>
    <w:rsid w:val="00E43CD7"/>
    <w:rsid w:val="00E47F00"/>
    <w:rsid w:val="00E55A0B"/>
    <w:rsid w:val="00E73724"/>
    <w:rsid w:val="00E73AA5"/>
    <w:rsid w:val="00E7675E"/>
    <w:rsid w:val="00E865C2"/>
    <w:rsid w:val="00E86ECD"/>
    <w:rsid w:val="00EA514F"/>
    <w:rsid w:val="00EC1480"/>
    <w:rsid w:val="00EC4268"/>
    <w:rsid w:val="00F0314E"/>
    <w:rsid w:val="00F07EF7"/>
    <w:rsid w:val="00F1358B"/>
    <w:rsid w:val="00F248F0"/>
    <w:rsid w:val="00F24F70"/>
    <w:rsid w:val="00F25559"/>
    <w:rsid w:val="00F333DA"/>
    <w:rsid w:val="00F43B5A"/>
    <w:rsid w:val="00F524CC"/>
    <w:rsid w:val="00F64088"/>
    <w:rsid w:val="00F65722"/>
    <w:rsid w:val="00F70BAC"/>
    <w:rsid w:val="00FA1A60"/>
    <w:rsid w:val="00FA2F10"/>
    <w:rsid w:val="00FA67C2"/>
    <w:rsid w:val="00FE0CD8"/>
    <w:rsid w:val="00F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5D1213A"/>
  <w15:docId w15:val="{D5AEA849-A52A-4DA0-A9B8-CF859B8E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4B83"/>
    <w:rPr>
      <w:rFonts w:asciiTheme="minorHAnsi" w:hAnsiTheme="minorHAnsi"/>
      <w:color w:val="404040" w:themeColor="text1" w:themeTint="BF"/>
      <w:sz w:val="22"/>
      <w:szCs w:val="22"/>
    </w:rPr>
  </w:style>
  <w:style w:type="paragraph" w:styleId="Heading1">
    <w:name w:val="heading 1"/>
    <w:basedOn w:val="Normal"/>
    <w:next w:val="Normal"/>
    <w:autoRedefine/>
    <w:qFormat/>
    <w:rsid w:val="0080661A"/>
    <w:pPr>
      <w:keepNext/>
      <w:spacing w:line="800" w:lineRule="exact"/>
      <w:jc w:val="center"/>
      <w:outlineLvl w:val="0"/>
    </w:pPr>
    <w:rPr>
      <w:rFonts w:asciiTheme="majorHAnsi" w:hAnsiTheme="majorHAnsi" w:cs="Arial"/>
      <w:bCs/>
      <w:color w:val="A6A6A6" w:themeColor="background1" w:themeShade="A6"/>
      <w:kern w:val="32"/>
      <w:sz w:val="40"/>
      <w:szCs w:val="40"/>
    </w:rPr>
  </w:style>
  <w:style w:type="paragraph" w:styleId="Heading2">
    <w:name w:val="heading 2"/>
    <w:basedOn w:val="Normal"/>
    <w:next w:val="Normal"/>
    <w:qFormat/>
    <w:rsid w:val="003A0E99"/>
    <w:pPr>
      <w:spacing w:line="280" w:lineRule="exact"/>
      <w:jc w:val="right"/>
      <w:outlineLvl w:val="1"/>
    </w:pPr>
    <w:rPr>
      <w:rFonts w:asciiTheme="majorHAnsi" w:hAnsiTheme="majorHAnsi"/>
      <w:caps/>
      <w:color w:val="808080" w:themeColor="background1" w:themeShade="80"/>
    </w:rPr>
  </w:style>
  <w:style w:type="paragraph" w:styleId="Heading3">
    <w:name w:val="heading 3"/>
    <w:basedOn w:val="Normal"/>
    <w:next w:val="Normal"/>
    <w:qFormat/>
    <w:rsid w:val="003A0E99"/>
    <w:pPr>
      <w:jc w:val="right"/>
      <w:outlineLvl w:val="2"/>
    </w:pPr>
    <w:rPr>
      <w:rFonts w:asciiTheme="majorHAnsi" w:hAnsiTheme="majorHAnsi"/>
      <w:b/>
      <w:caps/>
      <w:spacing w:val="4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ankYou">
    <w:name w:val="Thank You"/>
    <w:basedOn w:val="Normal"/>
    <w:autoRedefine/>
    <w:qFormat/>
    <w:rsid w:val="003448C0"/>
    <w:pPr>
      <w:numPr>
        <w:ilvl w:val="1"/>
        <w:numId w:val="5"/>
      </w:numPr>
      <w:spacing w:line="480" w:lineRule="auto"/>
    </w:pPr>
    <w:rPr>
      <w:sz w:val="24"/>
      <w:szCs w:val="24"/>
    </w:rPr>
  </w:style>
  <w:style w:type="paragraph" w:customStyle="1" w:styleId="DateandNumber">
    <w:name w:val="Date and Number"/>
    <w:basedOn w:val="Normal"/>
    <w:qFormat/>
    <w:rsid w:val="008C5A0E"/>
    <w:pPr>
      <w:spacing w:line="264" w:lineRule="auto"/>
      <w:jc w:val="right"/>
    </w:pPr>
    <w:rPr>
      <w:caps/>
      <w:spacing w:val="4"/>
      <w:sz w:val="18"/>
      <w:szCs w:val="16"/>
    </w:rPr>
  </w:style>
  <w:style w:type="paragraph" w:customStyle="1" w:styleId="ContactInfo">
    <w:name w:val="Contact Info"/>
    <w:basedOn w:val="Normal"/>
    <w:qFormat/>
    <w:rsid w:val="007C2E41"/>
    <w:pPr>
      <w:spacing w:line="280" w:lineRule="exact"/>
    </w:pPr>
    <w:rPr>
      <w:color w:val="808080" w:themeColor="background1" w:themeShade="80"/>
      <w:szCs w:val="20"/>
    </w:rPr>
  </w:style>
  <w:style w:type="paragraph" w:customStyle="1" w:styleId="Slogan">
    <w:name w:val="Slogan"/>
    <w:basedOn w:val="Normal"/>
    <w:qFormat/>
    <w:rsid w:val="003A0E99"/>
    <w:rPr>
      <w:i/>
      <w:spacing w:val="4"/>
      <w:sz w:val="20"/>
      <w:szCs w:val="18"/>
    </w:rPr>
  </w:style>
  <w:style w:type="paragraph" w:customStyle="1" w:styleId="ColumnHeadings">
    <w:name w:val="Column Headings"/>
    <w:basedOn w:val="Normal"/>
    <w:autoRedefine/>
    <w:qFormat/>
    <w:rsid w:val="00AA099A"/>
    <w:pPr>
      <w:jc w:val="center"/>
    </w:pPr>
    <w:rPr>
      <w:rFonts w:asciiTheme="majorHAnsi" w:hAnsiTheme="majorHAnsi"/>
      <w:b/>
      <w:caps/>
      <w:spacing w:val="4"/>
      <w:sz w:val="18"/>
      <w:szCs w:val="16"/>
    </w:rPr>
  </w:style>
  <w:style w:type="paragraph" w:customStyle="1" w:styleId="Amount">
    <w:name w:val="Amount"/>
    <w:basedOn w:val="Normal"/>
    <w:qFormat/>
    <w:rsid w:val="00BF36F9"/>
    <w:pPr>
      <w:jc w:val="right"/>
    </w:pPr>
  </w:style>
  <w:style w:type="table" w:styleId="TableGrid">
    <w:name w:val="Table Grid"/>
    <w:basedOn w:val="TableNormal"/>
    <w:rsid w:val="00756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qFormat/>
    <w:rsid w:val="003A0E99"/>
    <w:pPr>
      <w:spacing w:line="280" w:lineRule="exact"/>
    </w:pPr>
  </w:style>
  <w:style w:type="paragraph" w:styleId="BalloonText">
    <w:name w:val="Balloon Text"/>
    <w:basedOn w:val="Normal"/>
    <w:link w:val="BalloonTextChar"/>
    <w:semiHidden/>
    <w:unhideWhenUsed/>
    <w:rsid w:val="00A24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F4B83"/>
    <w:rPr>
      <w:rFonts w:ascii="Tahoma" w:hAnsi="Tahoma" w:cs="Tahoma"/>
      <w:color w:val="404040" w:themeColor="text1" w:themeTint="BF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A0E99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8D54F6"/>
    <w:pPr>
      <w:ind w:left="720"/>
      <w:contextualSpacing/>
    </w:pPr>
  </w:style>
  <w:style w:type="character" w:styleId="Hyperlink">
    <w:name w:val="Hyperlink"/>
    <w:basedOn w:val="DefaultParagraphFont"/>
    <w:unhideWhenUsed/>
    <w:rsid w:val="0025361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5F6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F6518"/>
    <w:rPr>
      <w:rFonts w:asciiTheme="minorHAnsi" w:hAnsiTheme="minorHAnsi"/>
      <w:color w:val="404040" w:themeColor="text1" w:themeTint="BF"/>
      <w:sz w:val="22"/>
      <w:szCs w:val="22"/>
    </w:rPr>
  </w:style>
  <w:style w:type="paragraph" w:styleId="Footer">
    <w:name w:val="footer"/>
    <w:basedOn w:val="Normal"/>
    <w:link w:val="FooterChar"/>
    <w:unhideWhenUsed/>
    <w:rsid w:val="005F6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F6518"/>
    <w:rPr>
      <w:rFonts w:asciiTheme="minorHAnsi" w:hAnsiTheme="minorHAnsi"/>
      <w:color w:val="404040" w:themeColor="text1" w:themeTint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4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perations\Desktop\Patricia\Administrative\Luncheon%20Reciep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2962795FD9480D8027477FC7264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5D79C-77B4-4F2F-B19B-4FE7083EF7F6}"/>
      </w:docPartPr>
      <w:docPartBody>
        <w:p w:rsidR="00674A7C" w:rsidRDefault="002B1663">
          <w:pPr>
            <w:pStyle w:val="842962795FD9480D8027477FC726436A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663"/>
    <w:rsid w:val="0004324C"/>
    <w:rsid w:val="000434C1"/>
    <w:rsid w:val="000A2664"/>
    <w:rsid w:val="0010398D"/>
    <w:rsid w:val="0014228C"/>
    <w:rsid w:val="00166C3A"/>
    <w:rsid w:val="00262A4A"/>
    <w:rsid w:val="002B1663"/>
    <w:rsid w:val="003C51FA"/>
    <w:rsid w:val="004C1EDA"/>
    <w:rsid w:val="006252DF"/>
    <w:rsid w:val="00674A7C"/>
    <w:rsid w:val="00691688"/>
    <w:rsid w:val="00724BA0"/>
    <w:rsid w:val="0077136E"/>
    <w:rsid w:val="0087283F"/>
    <w:rsid w:val="008F1789"/>
    <w:rsid w:val="0092370F"/>
    <w:rsid w:val="009675BA"/>
    <w:rsid w:val="0099483F"/>
    <w:rsid w:val="009C7C2F"/>
    <w:rsid w:val="00A21D4D"/>
    <w:rsid w:val="00AF7736"/>
    <w:rsid w:val="00C12283"/>
    <w:rsid w:val="00C305BA"/>
    <w:rsid w:val="00C423CD"/>
    <w:rsid w:val="00C61214"/>
    <w:rsid w:val="00C83144"/>
    <w:rsid w:val="00C837FD"/>
    <w:rsid w:val="00C93AB6"/>
    <w:rsid w:val="00CD5808"/>
    <w:rsid w:val="00D80D6C"/>
    <w:rsid w:val="00DA33B6"/>
    <w:rsid w:val="00DE1A4B"/>
    <w:rsid w:val="00E50ADA"/>
    <w:rsid w:val="00E6681E"/>
    <w:rsid w:val="00EC36F4"/>
    <w:rsid w:val="00FE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2962795FD9480D8027477FC726436A">
    <w:name w:val="842962795FD9480D8027477FC72643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aramond Gray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BB97BD68E2E46909014B193E25719" ma:contentTypeVersion="13" ma:contentTypeDescription="Create a new document." ma:contentTypeScope="" ma:versionID="6d132129db828e498aa28c7053d74d5f">
  <xsd:schema xmlns:xsd="http://www.w3.org/2001/XMLSchema" xmlns:xs="http://www.w3.org/2001/XMLSchema" xmlns:p="http://schemas.microsoft.com/office/2006/metadata/properties" xmlns:ns2="7ab2ca8d-2e7d-460e-a2f2-d1c8e3dca592" xmlns:ns3="be72e602-b2eb-4f69-8bb2-bd8b029d3b7a" targetNamespace="http://schemas.microsoft.com/office/2006/metadata/properties" ma:root="true" ma:fieldsID="5eced96868269b6541f9d41643b0f5aa" ns2:_="" ns3:_="">
    <xsd:import namespace="7ab2ca8d-2e7d-460e-a2f2-d1c8e3dca592"/>
    <xsd:import namespace="be72e602-b2eb-4f69-8bb2-bd8b029d3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2ca8d-2e7d-460e-a2f2-d1c8e3dca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2e602-b2eb-4f69-8bb2-bd8b029d3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47DABF-46B0-4881-9CAA-4BFF0823FD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1D6520-6C6F-4951-AF09-F17F6720E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b2ca8d-2e7d-460e-a2f2-d1c8e3dca592"/>
    <ds:schemaRef ds:uri="be72e602-b2eb-4f69-8bb2-bd8b029d3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F1760-9294-4B5E-821C-C8BC5ADBB3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Luncheon Reciept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receipt (Garamond Gray design)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receipt (Garamond Gray design)</dc:title>
  <dc:subject>Sandersville Chamber of Commerce
603 S Harris Street
Sandersville, GA 31082</dc:subject>
  <dc:creator>Operations</dc:creator>
  <cp:keywords/>
  <cp:lastModifiedBy>Andrew Simpson</cp:lastModifiedBy>
  <cp:revision>4</cp:revision>
  <cp:lastPrinted>2026-04-06T20:52:00Z</cp:lastPrinted>
  <dcterms:created xsi:type="dcterms:W3CDTF">2026-04-28T19:20:00Z</dcterms:created>
  <dcterms:modified xsi:type="dcterms:W3CDTF">2026-05-06T17:22:00Z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TC011456441033</vt:lpwstr>
  </property>
  <property fmtid="{D5CDD505-2E9C-101B-9397-08002B2CF9AE}" pid="3" name="ContentTypeId">
    <vt:lpwstr>0x010100C40BB97BD68E2E46909014B193E25719</vt:lpwstr>
  </property>
</Properties>
</file>